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8819F7" w14:textId="77777777" w:rsidR="00A922FA" w:rsidRDefault="00A922FA" w:rsidP="000F2B67">
      <w:pPr>
        <w:pBdr>
          <w:bottom w:val="single" w:sz="4" w:space="1" w:color="auto"/>
        </w:pBdr>
      </w:pPr>
    </w:p>
    <w:p w14:paraId="4A58F7AA" w14:textId="77777777" w:rsidR="00630CE5" w:rsidRPr="003B0C9C" w:rsidRDefault="000C0589" w:rsidP="000F2B67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Notice to Competitors</w:t>
      </w:r>
    </w:p>
    <w:p w14:paraId="522213EA" w14:textId="3A9D5918" w:rsidR="000F2B67" w:rsidRPr="003B0C9C" w:rsidRDefault="000F2B67" w:rsidP="000F2B67">
      <w:pPr>
        <w:spacing w:line="240" w:lineRule="auto"/>
        <w:contextualSpacing/>
        <w:jc w:val="center"/>
        <w:rPr>
          <w:rFonts w:ascii="Arial" w:hAnsi="Arial" w:cs="Arial"/>
        </w:rPr>
      </w:pPr>
      <w:r w:rsidRPr="003B0C9C">
        <w:rPr>
          <w:rFonts w:ascii="Arial" w:hAnsi="Arial" w:cs="Arial"/>
        </w:rPr>
        <w:t xml:space="preserve">As of </w:t>
      </w:r>
      <w:r w:rsidR="003B0C9C" w:rsidRPr="003B0C9C">
        <w:rPr>
          <w:rFonts w:ascii="Arial" w:hAnsi="Arial" w:cs="Arial"/>
        </w:rPr>
        <w:fldChar w:fldCharType="begin"/>
      </w:r>
      <w:r w:rsidR="003B0C9C" w:rsidRPr="003B0C9C">
        <w:rPr>
          <w:rFonts w:ascii="Arial" w:hAnsi="Arial" w:cs="Arial"/>
        </w:rPr>
        <w:instrText xml:space="preserve"> DATE \@ "MMMM d, yyyy" </w:instrText>
      </w:r>
      <w:r w:rsidR="003B0C9C" w:rsidRPr="003B0C9C">
        <w:rPr>
          <w:rFonts w:ascii="Arial" w:hAnsi="Arial" w:cs="Arial"/>
        </w:rPr>
        <w:fldChar w:fldCharType="separate"/>
      </w:r>
      <w:r w:rsidR="00D42D82">
        <w:rPr>
          <w:rFonts w:ascii="Arial" w:hAnsi="Arial" w:cs="Arial"/>
          <w:noProof/>
        </w:rPr>
        <w:t>September 16, 2018</w:t>
      </w:r>
      <w:r w:rsidR="003B0C9C" w:rsidRPr="003B0C9C">
        <w:rPr>
          <w:rFonts w:ascii="Arial" w:hAnsi="Arial" w:cs="Arial"/>
        </w:rPr>
        <w:fldChar w:fldCharType="end"/>
      </w:r>
      <w:r w:rsidR="003B0C9C" w:rsidRPr="003B0C9C">
        <w:rPr>
          <w:rFonts w:ascii="Arial" w:hAnsi="Arial" w:cs="Arial"/>
        </w:rPr>
        <w:t xml:space="preserve"> at </w:t>
      </w:r>
      <w:r w:rsidR="003B0C9C" w:rsidRPr="003B0C9C">
        <w:rPr>
          <w:rFonts w:ascii="Arial" w:hAnsi="Arial" w:cs="Arial"/>
        </w:rPr>
        <w:fldChar w:fldCharType="begin"/>
      </w:r>
      <w:r w:rsidR="003B0C9C" w:rsidRPr="003B0C9C">
        <w:rPr>
          <w:rFonts w:ascii="Arial" w:hAnsi="Arial" w:cs="Arial"/>
        </w:rPr>
        <w:instrText xml:space="preserve"> DATE \@ "h:mm am/pm" </w:instrText>
      </w:r>
      <w:r w:rsidR="003B0C9C" w:rsidRPr="003B0C9C">
        <w:rPr>
          <w:rFonts w:ascii="Arial" w:hAnsi="Arial" w:cs="Arial"/>
        </w:rPr>
        <w:fldChar w:fldCharType="separate"/>
      </w:r>
      <w:r w:rsidR="00D42D82">
        <w:rPr>
          <w:rFonts w:ascii="Arial" w:hAnsi="Arial" w:cs="Arial"/>
          <w:noProof/>
        </w:rPr>
        <w:t>1:01 PM</w:t>
      </w:r>
      <w:r w:rsidR="003B0C9C" w:rsidRPr="003B0C9C">
        <w:rPr>
          <w:rFonts w:ascii="Arial" w:hAnsi="Arial" w:cs="Arial"/>
        </w:rPr>
        <w:fldChar w:fldCharType="end"/>
      </w:r>
    </w:p>
    <w:p w14:paraId="0062EC13" w14:textId="77777777" w:rsidR="000F2B67" w:rsidRPr="003B0C9C" w:rsidRDefault="000F2B67" w:rsidP="000F2B67">
      <w:pPr>
        <w:jc w:val="center"/>
        <w:rPr>
          <w:rFonts w:ascii="Arial" w:hAnsi="Arial" w:cs="Arial"/>
        </w:rPr>
      </w:pPr>
    </w:p>
    <w:p w14:paraId="6E07563D" w14:textId="77777777" w:rsidR="000F2B67" w:rsidRPr="003B0C9C" w:rsidRDefault="000F2B67" w:rsidP="000F2B67">
      <w:pPr>
        <w:pStyle w:val="NoSpacing"/>
        <w:jc w:val="center"/>
        <w:rPr>
          <w:rFonts w:ascii="Arial" w:hAnsi="Arial" w:cs="Arial"/>
          <w:b/>
        </w:rPr>
      </w:pPr>
    </w:p>
    <w:p w14:paraId="2A844AFD" w14:textId="390132C2" w:rsidR="000F2B67" w:rsidRDefault="000F2B67" w:rsidP="000F2B67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3B0C9C">
        <w:rPr>
          <w:rFonts w:ascii="Arial" w:hAnsi="Arial" w:cs="Arial"/>
          <w:b/>
          <w:sz w:val="28"/>
          <w:szCs w:val="28"/>
        </w:rPr>
        <w:t xml:space="preserve">Amendment to </w:t>
      </w:r>
      <w:r w:rsidR="00772988">
        <w:rPr>
          <w:rFonts w:ascii="Arial" w:hAnsi="Arial" w:cs="Arial"/>
          <w:b/>
          <w:sz w:val="28"/>
          <w:szCs w:val="28"/>
        </w:rPr>
        <w:t xml:space="preserve">Notice of Race </w:t>
      </w:r>
      <w:r w:rsidR="00D42D82">
        <w:rPr>
          <w:rFonts w:ascii="Arial" w:hAnsi="Arial" w:cs="Arial"/>
          <w:b/>
          <w:sz w:val="28"/>
          <w:szCs w:val="28"/>
        </w:rPr>
        <w:t>#2</w:t>
      </w:r>
    </w:p>
    <w:p w14:paraId="012842B7" w14:textId="00941730" w:rsidR="00772988" w:rsidRDefault="00772988" w:rsidP="000F2B67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4C4A4276" w14:textId="75F9B310" w:rsidR="00772988" w:rsidRPr="003B0C9C" w:rsidRDefault="00772988" w:rsidP="00772988">
      <w:pPr>
        <w:pStyle w:val="NoSpacing"/>
        <w:rPr>
          <w:rFonts w:ascii="Arial" w:hAnsi="Arial" w:cs="Arial"/>
          <w:b/>
          <w:sz w:val="28"/>
          <w:szCs w:val="28"/>
        </w:rPr>
      </w:pPr>
    </w:p>
    <w:p w14:paraId="303D9245" w14:textId="77777777" w:rsidR="000F2B67" w:rsidRPr="003B0C9C" w:rsidRDefault="000F2B67" w:rsidP="000F2B67">
      <w:pPr>
        <w:tabs>
          <w:tab w:val="left" w:pos="990"/>
        </w:tabs>
        <w:ind w:left="990" w:hanging="810"/>
        <w:jc w:val="center"/>
        <w:rPr>
          <w:rFonts w:ascii="Arial" w:hAnsi="Arial" w:cs="Arial"/>
          <w:b/>
          <w:sz w:val="28"/>
          <w:szCs w:val="28"/>
        </w:rPr>
      </w:pPr>
    </w:p>
    <w:p w14:paraId="4DDF2465" w14:textId="40E2350D" w:rsidR="003B0C9C" w:rsidRDefault="00772988" w:rsidP="000F2B67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CHANGE:</w:t>
      </w:r>
    </w:p>
    <w:p w14:paraId="4119FBE1" w14:textId="262CAD99" w:rsidR="00772988" w:rsidRPr="003B0C9C" w:rsidRDefault="00C64208" w:rsidP="000F2B67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September 17</w:t>
      </w:r>
      <w:bookmarkStart w:id="0" w:name="_GoBack"/>
      <w:bookmarkEnd w:id="0"/>
      <w:r w:rsidR="00772988">
        <w:rPr>
          <w:rFonts w:ascii="Arial" w:hAnsi="Arial" w:cs="Arial"/>
        </w:rPr>
        <w:t>, 2018     Practice Race      1300</w:t>
      </w:r>
    </w:p>
    <w:p w14:paraId="048423DE" w14:textId="77777777" w:rsidR="003B0C9C" w:rsidRPr="003B0C9C" w:rsidRDefault="003B0C9C" w:rsidP="000F2B67">
      <w:pPr>
        <w:ind w:left="720" w:hanging="720"/>
        <w:rPr>
          <w:rFonts w:ascii="Arial" w:hAnsi="Arial" w:cs="Arial"/>
        </w:rPr>
      </w:pPr>
    </w:p>
    <w:p w14:paraId="5C60A1B6" w14:textId="30696850" w:rsidR="003B0C9C" w:rsidRPr="003B0C9C" w:rsidRDefault="003B0C9C" w:rsidP="000F2B67">
      <w:pPr>
        <w:ind w:left="720" w:hanging="720"/>
        <w:rPr>
          <w:rFonts w:ascii="Arial" w:hAnsi="Arial" w:cs="Arial"/>
        </w:rPr>
      </w:pPr>
      <w:r w:rsidRPr="003B0C9C">
        <w:rPr>
          <w:rFonts w:ascii="Arial" w:hAnsi="Arial" w:cs="Arial"/>
        </w:rPr>
        <w:t xml:space="preserve">Posted by: </w:t>
      </w:r>
      <w:r w:rsidRPr="003B0C9C">
        <w:rPr>
          <w:rFonts w:ascii="Arial" w:hAnsi="Arial" w:cs="Arial"/>
        </w:rPr>
        <w:tab/>
      </w:r>
      <w:r w:rsidR="00772988">
        <w:rPr>
          <w:rFonts w:ascii="Arial" w:hAnsi="Arial" w:cs="Arial"/>
        </w:rPr>
        <w:t>John Strassman</w:t>
      </w:r>
      <w:r w:rsidR="00D42D82">
        <w:rPr>
          <w:rFonts w:ascii="Arial" w:hAnsi="Arial" w:cs="Arial"/>
        </w:rPr>
        <w:t>, Principal Race Officer</w:t>
      </w:r>
    </w:p>
    <w:p w14:paraId="0228A773" w14:textId="71CDB46B" w:rsidR="003B0C9C" w:rsidRPr="003B0C9C" w:rsidRDefault="003B0C9C" w:rsidP="000F2B67">
      <w:pPr>
        <w:ind w:left="720" w:hanging="720"/>
        <w:rPr>
          <w:rFonts w:ascii="Arial" w:hAnsi="Arial" w:cs="Arial"/>
        </w:rPr>
      </w:pPr>
      <w:r w:rsidRPr="003B0C9C">
        <w:rPr>
          <w:rFonts w:ascii="Arial" w:hAnsi="Arial" w:cs="Arial"/>
        </w:rPr>
        <w:t xml:space="preserve">Posted time: </w:t>
      </w:r>
      <w:r w:rsidRPr="003B0C9C">
        <w:rPr>
          <w:rFonts w:ascii="Arial" w:hAnsi="Arial" w:cs="Arial"/>
        </w:rPr>
        <w:tab/>
      </w:r>
      <w:r w:rsidRPr="003B0C9C">
        <w:rPr>
          <w:rFonts w:ascii="Arial" w:hAnsi="Arial" w:cs="Arial"/>
        </w:rPr>
        <w:fldChar w:fldCharType="begin"/>
      </w:r>
      <w:r w:rsidRPr="003B0C9C">
        <w:rPr>
          <w:rFonts w:ascii="Arial" w:hAnsi="Arial" w:cs="Arial"/>
        </w:rPr>
        <w:instrText xml:space="preserve"> DATE \@ "h:mm am/pm" </w:instrText>
      </w:r>
      <w:r w:rsidRPr="003B0C9C">
        <w:rPr>
          <w:rFonts w:ascii="Arial" w:hAnsi="Arial" w:cs="Arial"/>
        </w:rPr>
        <w:fldChar w:fldCharType="separate"/>
      </w:r>
      <w:r w:rsidR="00D42D82">
        <w:rPr>
          <w:rFonts w:ascii="Arial" w:hAnsi="Arial" w:cs="Arial"/>
          <w:noProof/>
        </w:rPr>
        <w:t>1:01 PM</w:t>
      </w:r>
      <w:r w:rsidRPr="003B0C9C">
        <w:rPr>
          <w:rFonts w:ascii="Arial" w:hAnsi="Arial" w:cs="Arial"/>
        </w:rPr>
        <w:fldChar w:fldCharType="end"/>
      </w:r>
    </w:p>
    <w:p w14:paraId="6CACA291" w14:textId="52CB3470" w:rsidR="003B0C9C" w:rsidRDefault="003B0C9C" w:rsidP="003B0C9C">
      <w:pPr>
        <w:rPr>
          <w:rFonts w:ascii="Arial" w:hAnsi="Arial" w:cs="Arial"/>
        </w:rPr>
      </w:pPr>
      <w:r w:rsidRPr="003B0C9C">
        <w:rPr>
          <w:rFonts w:ascii="Arial" w:hAnsi="Arial" w:cs="Arial"/>
        </w:rPr>
        <w:t>Posted date:</w:t>
      </w:r>
      <w:r w:rsidRPr="003B0C9C">
        <w:rPr>
          <w:rFonts w:ascii="Arial" w:hAnsi="Arial" w:cs="Arial"/>
        </w:rPr>
        <w:tab/>
      </w:r>
      <w:r w:rsidRPr="003B0C9C">
        <w:rPr>
          <w:rFonts w:ascii="Arial" w:hAnsi="Arial" w:cs="Arial"/>
        </w:rPr>
        <w:fldChar w:fldCharType="begin"/>
      </w:r>
      <w:r w:rsidRPr="003B0C9C">
        <w:rPr>
          <w:rFonts w:ascii="Arial" w:hAnsi="Arial" w:cs="Arial"/>
        </w:rPr>
        <w:instrText xml:space="preserve"> DATE \@ "d-MMM-yy" </w:instrText>
      </w:r>
      <w:r w:rsidRPr="003B0C9C">
        <w:rPr>
          <w:rFonts w:ascii="Arial" w:hAnsi="Arial" w:cs="Arial"/>
        </w:rPr>
        <w:fldChar w:fldCharType="separate"/>
      </w:r>
      <w:r w:rsidR="00D42D82">
        <w:rPr>
          <w:rFonts w:ascii="Arial" w:hAnsi="Arial" w:cs="Arial"/>
          <w:noProof/>
        </w:rPr>
        <w:t>16-Sep-18</w:t>
      </w:r>
      <w:r w:rsidRPr="003B0C9C">
        <w:rPr>
          <w:rFonts w:ascii="Arial" w:hAnsi="Arial" w:cs="Arial"/>
        </w:rPr>
        <w:fldChar w:fldCharType="end"/>
      </w:r>
      <w:r w:rsidRPr="003B0C9C">
        <w:rPr>
          <w:rFonts w:ascii="Arial" w:hAnsi="Arial" w:cs="Arial"/>
        </w:rPr>
        <w:tab/>
      </w:r>
      <w:r w:rsidRPr="003B0C9C">
        <w:rPr>
          <w:rFonts w:ascii="Arial" w:hAnsi="Arial" w:cs="Arial"/>
        </w:rPr>
        <w:tab/>
      </w:r>
      <w:r w:rsidRPr="003B0C9C">
        <w:rPr>
          <w:rFonts w:ascii="Arial" w:hAnsi="Arial" w:cs="Arial"/>
        </w:rPr>
        <w:tab/>
      </w:r>
      <w:r w:rsidRPr="003B0C9C">
        <w:rPr>
          <w:rFonts w:ascii="Arial" w:hAnsi="Arial" w:cs="Arial"/>
        </w:rPr>
        <w:tab/>
        <w:t xml:space="preserve">This decision affects:  Hansa 303 M/F </w:t>
      </w:r>
      <w:r w:rsidRPr="003B0C9C">
        <w:rPr>
          <w:rFonts w:ascii="Arial" w:hAnsi="Arial" w:cs="Arial"/>
        </w:rPr>
        <w:tab/>
      </w:r>
      <w:r w:rsidRPr="003B0C9C">
        <w:rPr>
          <w:rFonts w:ascii="Arial" w:hAnsi="Arial" w:cs="Arial"/>
        </w:rPr>
        <w:tab/>
      </w:r>
      <w:r w:rsidRPr="003B0C9C">
        <w:rPr>
          <w:rFonts w:ascii="Arial" w:hAnsi="Arial" w:cs="Arial"/>
        </w:rPr>
        <w:tab/>
      </w:r>
      <w:r w:rsidRPr="003B0C9C">
        <w:rPr>
          <w:rFonts w:ascii="Arial" w:hAnsi="Arial" w:cs="Arial"/>
        </w:rPr>
        <w:tab/>
      </w:r>
      <w:r w:rsidRPr="003B0C9C">
        <w:rPr>
          <w:rFonts w:ascii="Arial" w:hAnsi="Arial" w:cs="Arial"/>
        </w:rPr>
        <w:tab/>
      </w:r>
      <w:r w:rsidRPr="003B0C9C">
        <w:rPr>
          <w:rFonts w:ascii="Arial" w:hAnsi="Arial" w:cs="Arial"/>
        </w:rPr>
        <w:tab/>
      </w:r>
      <w:r w:rsidRPr="003B0C9C">
        <w:rPr>
          <w:rFonts w:ascii="Arial" w:hAnsi="Arial" w:cs="Arial"/>
        </w:rPr>
        <w:tab/>
      </w:r>
      <w:r w:rsidRPr="003B0C9C">
        <w:rPr>
          <w:rFonts w:ascii="Arial" w:hAnsi="Arial" w:cs="Arial"/>
        </w:rPr>
        <w:tab/>
      </w:r>
      <w:r w:rsidRPr="003B0C9C">
        <w:rPr>
          <w:rFonts w:ascii="Arial" w:hAnsi="Arial" w:cs="Arial"/>
        </w:rPr>
        <w:tab/>
      </w:r>
      <w:r w:rsidRPr="003B0C9C">
        <w:rPr>
          <w:rFonts w:ascii="Arial" w:hAnsi="Arial" w:cs="Arial"/>
        </w:rPr>
        <w:tab/>
      </w:r>
      <w:r w:rsidRPr="003B0C9C">
        <w:rPr>
          <w:rFonts w:ascii="Arial" w:hAnsi="Arial" w:cs="Arial"/>
        </w:rPr>
        <w:tab/>
        <w:t>RS Venture Connect</w:t>
      </w:r>
    </w:p>
    <w:p w14:paraId="3B273894" w14:textId="6F1A9D71" w:rsidR="00FF3308" w:rsidRPr="003B0C9C" w:rsidRDefault="00FF3308" w:rsidP="003B0C9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2.4m OD</w:t>
      </w:r>
    </w:p>
    <w:p w14:paraId="35E592EF" w14:textId="77777777" w:rsidR="00630CE5" w:rsidRDefault="00630CE5">
      <w:pPr>
        <w:rPr>
          <w:rFonts w:ascii="Arial" w:hAnsi="Arial" w:cs="Arial"/>
        </w:rPr>
      </w:pPr>
    </w:p>
    <w:p w14:paraId="4342A7C7" w14:textId="77777777" w:rsidR="003B0C9C" w:rsidRDefault="003B0C9C">
      <w:pPr>
        <w:rPr>
          <w:rFonts w:ascii="Arial" w:hAnsi="Arial" w:cs="Arial"/>
        </w:rPr>
      </w:pPr>
    </w:p>
    <w:p w14:paraId="6F2B45AC" w14:textId="77777777" w:rsidR="003B0C9C" w:rsidRDefault="003B0C9C">
      <w:pPr>
        <w:rPr>
          <w:rFonts w:ascii="Arial" w:hAnsi="Arial" w:cs="Arial"/>
        </w:rPr>
      </w:pPr>
    </w:p>
    <w:p w14:paraId="6A1CC327" w14:textId="77777777" w:rsidR="003B0C9C" w:rsidRDefault="003B0C9C"/>
    <w:sectPr w:rsidR="003B0C9C" w:rsidSect="00A922FA">
      <w:headerReference w:type="default" r:id="rId9"/>
      <w:pgSz w:w="12240" w:h="15840"/>
      <w:pgMar w:top="1440" w:right="1440" w:bottom="1440" w:left="1440" w:header="0" w:footer="5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9EA6F9" w14:textId="77777777" w:rsidR="002D129F" w:rsidRDefault="002D129F" w:rsidP="00A922FA">
      <w:r>
        <w:separator/>
      </w:r>
    </w:p>
  </w:endnote>
  <w:endnote w:type="continuationSeparator" w:id="0">
    <w:p w14:paraId="3693F4C4" w14:textId="77777777" w:rsidR="002D129F" w:rsidRDefault="002D129F" w:rsidP="00A92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47F227" w14:textId="77777777" w:rsidR="002D129F" w:rsidRDefault="002D129F" w:rsidP="00A922FA">
      <w:r>
        <w:separator/>
      </w:r>
    </w:p>
  </w:footnote>
  <w:footnote w:type="continuationSeparator" w:id="0">
    <w:p w14:paraId="6E2C924D" w14:textId="77777777" w:rsidR="002D129F" w:rsidRDefault="002D129F" w:rsidP="00A92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03127" w14:textId="77777777" w:rsidR="00A922FA" w:rsidRDefault="00A922FA">
    <w:pPr>
      <w:pStyle w:val="Header"/>
    </w:pPr>
    <w:r>
      <w:rPr>
        <w:rFonts w:ascii="Arial" w:eastAsia="Arial" w:hAnsi="Arial" w:cs="Arial"/>
        <w:noProof/>
      </w:rPr>
      <w:drawing>
        <wp:anchor distT="0" distB="0" distL="114300" distR="114300" simplePos="0" relativeHeight="251659264" behindDoc="1" locked="0" layoutInCell="1" allowOverlap="1" wp14:anchorId="7E8AF640" wp14:editId="3415F4B4">
          <wp:simplePos x="0" y="0"/>
          <wp:positionH relativeFrom="column">
            <wp:posOffset>-913928</wp:posOffset>
          </wp:positionH>
          <wp:positionV relativeFrom="paragraph">
            <wp:posOffset>10016</wp:posOffset>
          </wp:positionV>
          <wp:extent cx="7845425" cy="10176095"/>
          <wp:effectExtent l="12700" t="12700" r="15875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2018_ParaWC_EquipmentReg_Sheboygan_AW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5425" cy="1017609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solidFill>
                      <a:schemeClr val="tx1"/>
                    </a:solidFill>
                    <a:prstDash val="solid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2MjYyNDUysbQwNjJV0lEKTi0uzszPAykwrQUA3NCSpCwAAAA="/>
  </w:docVars>
  <w:rsids>
    <w:rsidRoot w:val="000C0589"/>
    <w:rsid w:val="000C0589"/>
    <w:rsid w:val="000F2B67"/>
    <w:rsid w:val="000F51E4"/>
    <w:rsid w:val="002D129F"/>
    <w:rsid w:val="00312798"/>
    <w:rsid w:val="0033113F"/>
    <w:rsid w:val="003B0C9C"/>
    <w:rsid w:val="004F2539"/>
    <w:rsid w:val="004F3FA4"/>
    <w:rsid w:val="0055322D"/>
    <w:rsid w:val="005929B1"/>
    <w:rsid w:val="00630CE5"/>
    <w:rsid w:val="006E2D70"/>
    <w:rsid w:val="00772988"/>
    <w:rsid w:val="007C00CA"/>
    <w:rsid w:val="00847285"/>
    <w:rsid w:val="0094334B"/>
    <w:rsid w:val="00991CBC"/>
    <w:rsid w:val="00A865DA"/>
    <w:rsid w:val="00A922FA"/>
    <w:rsid w:val="00AB2599"/>
    <w:rsid w:val="00AC1461"/>
    <w:rsid w:val="00AC1DCE"/>
    <w:rsid w:val="00B0482D"/>
    <w:rsid w:val="00BF23A2"/>
    <w:rsid w:val="00C64208"/>
    <w:rsid w:val="00D273E8"/>
    <w:rsid w:val="00D42D82"/>
    <w:rsid w:val="00DA1DFE"/>
    <w:rsid w:val="00F17625"/>
    <w:rsid w:val="00FD26A6"/>
    <w:rsid w:val="00FF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7A5EB"/>
  <w14:defaultImageDpi w14:val="32767"/>
  <w15:chartTrackingRefBased/>
  <w15:docId w15:val="{D96892F4-3292-49F0-B94B-C4F8E5591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2B67"/>
    <w:pPr>
      <w:spacing w:after="160" w:line="259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22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22FA"/>
  </w:style>
  <w:style w:type="paragraph" w:styleId="Footer">
    <w:name w:val="footer"/>
    <w:basedOn w:val="Normal"/>
    <w:link w:val="FooterChar"/>
    <w:uiPriority w:val="99"/>
    <w:unhideWhenUsed/>
    <w:rsid w:val="00A922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2FA"/>
  </w:style>
  <w:style w:type="paragraph" w:styleId="NoSpacing">
    <w:name w:val="No Spacing"/>
    <w:uiPriority w:val="1"/>
    <w:qFormat/>
    <w:rsid w:val="000F2B67"/>
    <w:rPr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D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D82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5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ra%20Worlds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DD4A0DF987EC4E9F7BE7829A96B546" ma:contentTypeVersion="9" ma:contentTypeDescription="Create a new document." ma:contentTypeScope="" ma:versionID="f853286be869114b4292afa83eef1273">
  <xsd:schema xmlns:xsd="http://www.w3.org/2001/XMLSchema" xmlns:xs="http://www.w3.org/2001/XMLSchema" xmlns:p="http://schemas.microsoft.com/office/2006/metadata/properties" xmlns:ns2="e60f1560-f114-47c6-bda8-36bffc1fa3d6" xmlns:ns3="d2c7f56f-0845-43e1-a9ed-b4a83d86ec20" targetNamespace="http://schemas.microsoft.com/office/2006/metadata/properties" ma:root="true" ma:fieldsID="5f68061503c273e50e6efa3d3af3e709" ns2:_="" ns3:_="">
    <xsd:import namespace="e60f1560-f114-47c6-bda8-36bffc1fa3d6"/>
    <xsd:import namespace="d2c7f56f-0845-43e1-a9ed-b4a83d86ec2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f1560-f114-47c6-bda8-36bffc1fa3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c7f56f-0845-43e1-a9ed-b4a83d86ec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9C72CE-ACD4-43BD-A84B-A1713B5E6C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0f1560-f114-47c6-bda8-36bffc1fa3d6"/>
    <ds:schemaRef ds:uri="d2c7f56f-0845-43e1-a9ed-b4a83d86ec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268163-0DF5-451F-971E-2E56243792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DF74DA-3EB3-4CDD-B400-4A795913CB34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2c7f56f-0845-43e1-a9ed-b4a83d86ec20"/>
    <ds:schemaRef ds:uri="http://purl.org/dc/elements/1.1/"/>
    <ds:schemaRef ds:uri="http://schemas.microsoft.com/office/2006/metadata/properties"/>
    <ds:schemaRef ds:uri="http://purl.org/dc/terms/"/>
    <ds:schemaRef ds:uri="e60f1560-f114-47c6-bda8-36bffc1fa3d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Para Worlds template (1)</Template>
  <TotalTime>6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Strassman</dc:creator>
  <cp:keywords/>
  <dc:description/>
  <cp:lastModifiedBy>Lisa Hartman</cp:lastModifiedBy>
  <cp:revision>3</cp:revision>
  <cp:lastPrinted>2018-09-16T18:01:00Z</cp:lastPrinted>
  <dcterms:created xsi:type="dcterms:W3CDTF">2018-09-16T18:12:00Z</dcterms:created>
  <dcterms:modified xsi:type="dcterms:W3CDTF">2018-09-16T18:27:00Z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0x01010032DD4A0DF987EC4E9F7BE7829A96B546</vt:lpwstr>
  </property>
</Properties>
</file>